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0E0E0" w:themeColor="accent6" w:themeTint="33"/>
  <w:body>
    <w:tbl>
      <w:tblPr>
        <w:tblStyle w:val="GridTable4-Accent1"/>
        <w:tblW w:w="0" w:type="auto"/>
        <w:tblInd w:w="-5" w:type="dxa"/>
        <w:shd w:val="clear" w:color="auto" w:fill="002060"/>
        <w:tblCellMar>
          <w:left w:w="115" w:type="dxa"/>
          <w:right w:w="115" w:type="dxa"/>
        </w:tblCellMar>
        <w:tblLook w:val="04A0" w:firstRow="1" w:lastRow="0" w:firstColumn="1" w:lastColumn="0" w:noHBand="0" w:noVBand="1"/>
      </w:tblPr>
      <w:tblGrid>
        <w:gridCol w:w="1350"/>
        <w:gridCol w:w="8000"/>
      </w:tblGrid>
      <w:tr w:rsidR="0063099E" w:rsidRPr="00576892" w:rsidTr="00604CD4">
        <w:trPr>
          <w:cnfStyle w:val="100000000000" w:firstRow="1" w:lastRow="0" w:firstColumn="0" w:lastColumn="0" w:oddVBand="0" w:evenVBand="0" w:oddHBand="0"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002060"/>
            </w:tcBorders>
            <w:shd w:val="clear" w:color="auto" w:fill="002060"/>
          </w:tcPr>
          <w:p w:rsidR="00231F5C" w:rsidRPr="00576892" w:rsidRDefault="00231F5C" w:rsidP="00C203ED">
            <w:pPr>
              <w:tabs>
                <w:tab w:val="center" w:pos="4680"/>
                <w:tab w:val="right" w:pos="9360"/>
              </w:tabs>
              <w:rPr>
                <w:rFonts w:ascii="Corbel" w:eastAsia="Calibri" w:hAnsi="Corbel" w:cs="Times New Roman"/>
                <w:b w:val="0"/>
                <w:noProof/>
                <w:sz w:val="44"/>
                <w:szCs w:val="24"/>
              </w:rPr>
            </w:pPr>
            <w:r w:rsidRPr="006C4F0A">
              <w:rPr>
                <w:rFonts w:ascii="Corbel" w:eastAsia="Calibri" w:hAnsi="Corbel" w:cs="Times New Roman"/>
                <w:noProof/>
                <w:sz w:val="44"/>
                <w:szCs w:val="24"/>
              </w:rPr>
              <w:drawing>
                <wp:inline distT="0" distB="0" distL="0" distR="0" wp14:anchorId="5BF075AD" wp14:editId="32DF61C3">
                  <wp:extent cx="628650" cy="660888"/>
                  <wp:effectExtent l="0" t="0" r="0" b="6350"/>
                  <wp:docPr id="2" name="Picture 2" descr="C:\Users\GADGETS 0752423205\Downloads\Solidar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DGETS 0752423205\Downloads\Solidarity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054" cy="668672"/>
                          </a:xfrm>
                          <a:prstGeom prst="rect">
                            <a:avLst/>
                          </a:prstGeom>
                          <a:noFill/>
                          <a:ln>
                            <a:noFill/>
                          </a:ln>
                        </pic:spPr>
                      </pic:pic>
                    </a:graphicData>
                  </a:graphic>
                </wp:inline>
              </w:drawing>
            </w:r>
          </w:p>
        </w:tc>
        <w:tc>
          <w:tcPr>
            <w:tcW w:w="8000" w:type="dxa"/>
            <w:tcBorders>
              <w:top w:val="single" w:sz="4" w:space="0" w:color="002060"/>
              <w:bottom w:val="single" w:sz="4" w:space="0" w:color="002060"/>
              <w:right w:val="single" w:sz="4" w:space="0" w:color="002060"/>
            </w:tcBorders>
            <w:shd w:val="clear" w:color="auto" w:fill="002060"/>
          </w:tcPr>
          <w:p w:rsidR="00231F5C" w:rsidRPr="0063099E" w:rsidRDefault="00231F5C" w:rsidP="00C203ED">
            <w:pPr>
              <w:tabs>
                <w:tab w:val="center" w:pos="4680"/>
                <w:tab w:val="right" w:pos="9360"/>
              </w:tabs>
              <w:jc w:val="center"/>
              <w:cnfStyle w:val="100000000000" w:firstRow="1" w:lastRow="0" w:firstColumn="0" w:lastColumn="0" w:oddVBand="0" w:evenVBand="0" w:oddHBand="0" w:evenHBand="0" w:firstRowFirstColumn="0" w:firstRowLastColumn="0" w:lastRowFirstColumn="0" w:lastRowLastColumn="0"/>
              <w:rPr>
                <w:rFonts w:ascii="Corbel" w:eastAsia="Calibri" w:hAnsi="Corbel" w:cs="Times New Roman"/>
                <w:b w:val="0"/>
                <w:noProof/>
                <w:color w:val="E7E6E6" w:themeColor="background2"/>
                <w:sz w:val="44"/>
                <w:szCs w:val="24"/>
              </w:rPr>
            </w:pPr>
            <w:r w:rsidRPr="0063099E">
              <w:rPr>
                <w:rFonts w:ascii="Corbel" w:eastAsia="Calibri" w:hAnsi="Corbel" w:cs="Times New Roman"/>
                <w:b w:val="0"/>
                <w:noProof/>
                <w:color w:val="E7E6E6" w:themeColor="background2"/>
                <w:sz w:val="44"/>
                <w:szCs w:val="24"/>
              </w:rPr>
              <w:t>Solidarity Uganda Awards Nomination Form</w:t>
            </w:r>
          </w:p>
        </w:tc>
      </w:tr>
    </w:tbl>
    <w:tbl>
      <w:tblPr>
        <w:tblStyle w:val="TableGrid"/>
        <w:tblpPr w:leftFromText="180" w:rightFromText="180" w:vertAnchor="text" w:horzAnchor="margin" w:tblpY="4052"/>
        <w:tblW w:w="4887" w:type="pct"/>
        <w:tblLook w:val="04A0" w:firstRow="1" w:lastRow="0" w:firstColumn="1" w:lastColumn="0" w:noHBand="0" w:noVBand="1"/>
      </w:tblPr>
      <w:tblGrid>
        <w:gridCol w:w="1969"/>
        <w:gridCol w:w="7170"/>
      </w:tblGrid>
      <w:tr w:rsidR="00064CD3" w:rsidTr="00064CD3">
        <w:trPr>
          <w:trHeight w:val="525"/>
        </w:trPr>
        <w:tc>
          <w:tcPr>
            <w:tcW w:w="1077" w:type="pct"/>
            <w:tcBorders>
              <w:top w:val="single" w:sz="4" w:space="0" w:color="000000"/>
              <w:left w:val="single" w:sz="4" w:space="0" w:color="000000"/>
              <w:bottom w:val="single" w:sz="4" w:space="0" w:color="000000"/>
              <w:right w:val="single" w:sz="4" w:space="0" w:color="000000"/>
            </w:tcBorders>
          </w:tcPr>
          <w:p w:rsidR="00064CD3" w:rsidRPr="00E742BE" w:rsidRDefault="00064CD3" w:rsidP="00064CD3">
            <w:pPr>
              <w:rPr>
                <w:sz w:val="24"/>
                <w:szCs w:val="24"/>
              </w:rPr>
            </w:pPr>
            <w:r w:rsidRPr="00E742BE">
              <w:rPr>
                <w:sz w:val="24"/>
                <w:szCs w:val="24"/>
              </w:rPr>
              <w:t>Name</w:t>
            </w:r>
          </w:p>
        </w:tc>
        <w:tc>
          <w:tcPr>
            <w:tcW w:w="3923" w:type="pct"/>
            <w:tcBorders>
              <w:top w:val="single" w:sz="4" w:space="0" w:color="auto"/>
              <w:left w:val="single" w:sz="4" w:space="0" w:color="000000"/>
              <w:bottom w:val="single" w:sz="4" w:space="0" w:color="auto"/>
              <w:right w:val="single" w:sz="4" w:space="0" w:color="000000"/>
            </w:tcBorders>
          </w:tcPr>
          <w:p w:rsidR="00064CD3" w:rsidRDefault="00064CD3" w:rsidP="00064CD3"/>
        </w:tc>
      </w:tr>
      <w:tr w:rsidR="00064CD3" w:rsidTr="00064CD3">
        <w:trPr>
          <w:trHeight w:val="525"/>
        </w:trPr>
        <w:tc>
          <w:tcPr>
            <w:tcW w:w="1077" w:type="pct"/>
            <w:tcBorders>
              <w:top w:val="single" w:sz="4" w:space="0" w:color="000000"/>
              <w:left w:val="single" w:sz="4" w:space="0" w:color="000000"/>
              <w:bottom w:val="single" w:sz="4" w:space="0" w:color="000000"/>
              <w:right w:val="single" w:sz="4" w:space="0" w:color="000000"/>
            </w:tcBorders>
          </w:tcPr>
          <w:p w:rsidR="00064CD3" w:rsidRPr="00E742BE" w:rsidRDefault="00064CD3" w:rsidP="00064CD3">
            <w:pPr>
              <w:rPr>
                <w:sz w:val="24"/>
                <w:szCs w:val="24"/>
              </w:rPr>
            </w:pPr>
            <w:r w:rsidRPr="00E742BE">
              <w:rPr>
                <w:sz w:val="24"/>
                <w:szCs w:val="24"/>
              </w:rPr>
              <w:t>Address</w:t>
            </w:r>
          </w:p>
        </w:tc>
        <w:tc>
          <w:tcPr>
            <w:tcW w:w="3923" w:type="pct"/>
            <w:tcBorders>
              <w:top w:val="single" w:sz="4" w:space="0" w:color="auto"/>
              <w:left w:val="single" w:sz="4" w:space="0" w:color="000000"/>
              <w:bottom w:val="single" w:sz="4" w:space="0" w:color="000000"/>
              <w:right w:val="single" w:sz="4" w:space="0" w:color="000000"/>
            </w:tcBorders>
          </w:tcPr>
          <w:p w:rsidR="00064CD3" w:rsidRDefault="00064CD3" w:rsidP="00064CD3"/>
        </w:tc>
      </w:tr>
      <w:tr w:rsidR="00064CD3" w:rsidTr="00064CD3">
        <w:trPr>
          <w:trHeight w:val="525"/>
        </w:trPr>
        <w:tc>
          <w:tcPr>
            <w:tcW w:w="1077" w:type="pct"/>
            <w:tcBorders>
              <w:top w:val="single" w:sz="4" w:space="0" w:color="000000"/>
              <w:left w:val="single" w:sz="4" w:space="0" w:color="000000"/>
              <w:bottom w:val="single" w:sz="4" w:space="0" w:color="000000"/>
              <w:right w:val="single" w:sz="4" w:space="0" w:color="000000"/>
            </w:tcBorders>
          </w:tcPr>
          <w:p w:rsidR="00064CD3" w:rsidRPr="00E742BE" w:rsidRDefault="00064CD3" w:rsidP="00064CD3">
            <w:pPr>
              <w:rPr>
                <w:sz w:val="24"/>
                <w:szCs w:val="24"/>
              </w:rPr>
            </w:pPr>
            <w:r>
              <w:rPr>
                <w:sz w:val="24"/>
                <w:szCs w:val="24"/>
              </w:rPr>
              <w:t>E</w:t>
            </w:r>
            <w:r w:rsidRPr="00E742BE">
              <w:rPr>
                <w:sz w:val="24"/>
                <w:szCs w:val="24"/>
              </w:rPr>
              <w:t xml:space="preserve">mail </w:t>
            </w:r>
          </w:p>
        </w:tc>
        <w:tc>
          <w:tcPr>
            <w:tcW w:w="3923" w:type="pct"/>
            <w:tcBorders>
              <w:top w:val="single" w:sz="4" w:space="0" w:color="000000"/>
              <w:left w:val="single" w:sz="4" w:space="0" w:color="000000"/>
              <w:bottom w:val="single" w:sz="4" w:space="0" w:color="000000"/>
              <w:right w:val="single" w:sz="4" w:space="0" w:color="000000"/>
            </w:tcBorders>
          </w:tcPr>
          <w:p w:rsidR="00064CD3" w:rsidRDefault="00064CD3" w:rsidP="00064CD3"/>
        </w:tc>
      </w:tr>
    </w:tbl>
    <w:p w:rsidR="00064CD3" w:rsidRDefault="00064CD3" w:rsidP="00064CD3">
      <w:pPr>
        <w:rPr>
          <w:rFonts w:eastAsia="Times New Roman" w:cs="Times New Roman"/>
          <w:sz w:val="24"/>
          <w:szCs w:val="24"/>
        </w:rPr>
      </w:pPr>
      <w:r w:rsidRPr="00064CD3">
        <w:rPr>
          <w:rFonts w:eastAsia="Times New Roman" w:cs="Times New Roman"/>
          <w:sz w:val="24"/>
          <w:szCs w:val="24"/>
        </w:rPr>
        <w:t xml:space="preserve"> </w:t>
      </w:r>
    </w:p>
    <w:p w:rsidR="00064CD3" w:rsidRDefault="00064CD3" w:rsidP="00064CD3">
      <w:pPr>
        <w:rPr>
          <w:sz w:val="24"/>
          <w:szCs w:val="24"/>
        </w:rPr>
      </w:pPr>
      <w:r w:rsidRPr="00064CD3">
        <w:rPr>
          <w:rFonts w:eastAsia="Times New Roman" w:cs="Times New Roman"/>
          <w:sz w:val="24"/>
          <w:szCs w:val="24"/>
        </w:rPr>
        <w:t>Solidarity Uganda recognizes strategic, courageous and progressive members of society who immensely contribute towards social and political change. There are two awards given each year one being Activist of the year and the other Community organizer of the year.</w:t>
      </w:r>
      <w:r>
        <w:rPr>
          <w:rFonts w:eastAsia="Times New Roman" w:cs="Times New Roman"/>
          <w:sz w:val="24"/>
          <w:szCs w:val="24"/>
        </w:rPr>
        <w:t xml:space="preserve"> </w:t>
      </w:r>
      <w:r w:rsidRPr="00064CD3">
        <w:rPr>
          <w:sz w:val="24"/>
          <w:szCs w:val="24"/>
        </w:rPr>
        <w:t xml:space="preserve">Join us in celebrating the contributions and achievements of individuals who have selflessly contributed to the social and political change in our communities and country at large.  </w:t>
      </w:r>
    </w:p>
    <w:p w:rsidR="00064CD3" w:rsidRPr="00064CD3" w:rsidRDefault="00064CD3" w:rsidP="00064CD3">
      <w:pPr>
        <w:rPr>
          <w:rFonts w:eastAsia="Times New Roman" w:cs="Times New Roman"/>
          <w:sz w:val="24"/>
          <w:szCs w:val="24"/>
        </w:rPr>
      </w:pPr>
    </w:p>
    <w:tbl>
      <w:tblPr>
        <w:tblStyle w:val="TableGrid"/>
        <w:tblpPr w:leftFromText="180" w:rightFromText="180" w:vertAnchor="page" w:horzAnchor="margin" w:tblpY="8971"/>
        <w:tblW w:w="4912" w:type="pct"/>
        <w:tblLook w:val="04A0" w:firstRow="1" w:lastRow="0" w:firstColumn="1" w:lastColumn="0" w:noHBand="0" w:noVBand="1"/>
      </w:tblPr>
      <w:tblGrid>
        <w:gridCol w:w="2875"/>
        <w:gridCol w:w="6310"/>
      </w:tblGrid>
      <w:tr w:rsidR="00064CD3" w:rsidRPr="006C4F0A" w:rsidTr="00064CD3">
        <w:trPr>
          <w:trHeight w:val="118"/>
        </w:trPr>
        <w:tc>
          <w:tcPr>
            <w:tcW w:w="1565" w:type="pct"/>
            <w:tcBorders>
              <w:top w:val="single" w:sz="4" w:space="0" w:color="000000"/>
              <w:left w:val="single" w:sz="4" w:space="0" w:color="000000"/>
              <w:bottom w:val="single" w:sz="4" w:space="0" w:color="000000"/>
              <w:right w:val="single" w:sz="4" w:space="0" w:color="000000"/>
            </w:tcBorders>
          </w:tcPr>
          <w:p w:rsidR="00064CD3" w:rsidRPr="00E742BE" w:rsidRDefault="00064CD3" w:rsidP="00064CD3">
            <w:pPr>
              <w:spacing w:before="240"/>
              <w:rPr>
                <w:sz w:val="24"/>
                <w:szCs w:val="24"/>
              </w:rPr>
            </w:pPr>
            <w:sdt>
              <w:sdtPr>
                <w:rPr>
                  <w:sz w:val="24"/>
                  <w:szCs w:val="24"/>
                </w:rPr>
                <w:id w:val="1621259925"/>
                <w:placeholder>
                  <w:docPart w:val="A35B4B4471F941588E1045E8D299456B"/>
                </w:placeholder>
                <w:temporary/>
                <w:showingPlcHdr/>
                <w15:appearance w15:val="hidden"/>
              </w:sdtPr>
              <w:sdtContent>
                <w:r w:rsidRPr="00E742BE">
                  <w:rPr>
                    <w:sz w:val="24"/>
                    <w:szCs w:val="24"/>
                  </w:rPr>
                  <w:t>First Name</w:t>
                </w:r>
              </w:sdtContent>
            </w:sdt>
            <w:r w:rsidRPr="00E742BE">
              <w:rPr>
                <w:sz w:val="24"/>
                <w:szCs w:val="24"/>
              </w:rPr>
              <w:t>:</w:t>
            </w:r>
          </w:p>
        </w:tc>
        <w:tc>
          <w:tcPr>
            <w:tcW w:w="3435" w:type="pct"/>
            <w:tcBorders>
              <w:top w:val="single" w:sz="4" w:space="0" w:color="000000"/>
              <w:left w:val="single" w:sz="4" w:space="0" w:color="000000"/>
              <w:bottom w:val="single" w:sz="4" w:space="0" w:color="000000"/>
              <w:right w:val="single" w:sz="4" w:space="0" w:color="000000"/>
            </w:tcBorders>
          </w:tcPr>
          <w:p w:rsidR="00064CD3" w:rsidRPr="006C4F0A" w:rsidRDefault="00064CD3" w:rsidP="00064CD3">
            <w:pPr>
              <w:spacing w:before="240"/>
              <w:rPr>
                <w:b/>
                <w:color w:val="0F3955" w:themeColor="accent2"/>
              </w:rPr>
            </w:pPr>
          </w:p>
        </w:tc>
      </w:tr>
      <w:tr w:rsidR="00064CD3" w:rsidRPr="00C9238F" w:rsidTr="00064CD3">
        <w:trPr>
          <w:trHeight w:val="121"/>
        </w:trPr>
        <w:tc>
          <w:tcPr>
            <w:tcW w:w="1565" w:type="pct"/>
            <w:tcBorders>
              <w:top w:val="single" w:sz="4" w:space="0" w:color="000000"/>
              <w:left w:val="single" w:sz="4" w:space="0" w:color="000000"/>
              <w:bottom w:val="single" w:sz="4" w:space="0" w:color="000000"/>
              <w:right w:val="single" w:sz="4" w:space="0" w:color="000000"/>
            </w:tcBorders>
          </w:tcPr>
          <w:p w:rsidR="00064CD3" w:rsidRPr="00E742BE" w:rsidRDefault="00064CD3" w:rsidP="00064CD3">
            <w:pPr>
              <w:spacing w:before="240"/>
              <w:rPr>
                <w:sz w:val="24"/>
                <w:szCs w:val="24"/>
              </w:rPr>
            </w:pPr>
            <w:sdt>
              <w:sdtPr>
                <w:rPr>
                  <w:sz w:val="24"/>
                  <w:szCs w:val="24"/>
                </w:rPr>
                <w:id w:val="-1470592894"/>
                <w:placeholder>
                  <w:docPart w:val="1297DA9DC2104E5583AF2920E90C736D"/>
                </w:placeholder>
                <w:temporary/>
                <w:showingPlcHdr/>
                <w15:appearance w15:val="hidden"/>
              </w:sdtPr>
              <w:sdtContent>
                <w:r w:rsidRPr="00E742BE">
                  <w:rPr>
                    <w:sz w:val="24"/>
                    <w:szCs w:val="24"/>
                  </w:rPr>
                  <w:t>Last Name</w:t>
                </w:r>
              </w:sdtContent>
            </w:sdt>
            <w:r w:rsidRPr="00E742BE">
              <w:rPr>
                <w:sz w:val="24"/>
                <w:szCs w:val="24"/>
              </w:rPr>
              <w:t>:</w:t>
            </w:r>
          </w:p>
        </w:tc>
        <w:tc>
          <w:tcPr>
            <w:tcW w:w="3435" w:type="pct"/>
            <w:tcBorders>
              <w:top w:val="single" w:sz="4" w:space="0" w:color="000000"/>
              <w:left w:val="single" w:sz="4" w:space="0" w:color="000000"/>
              <w:bottom w:val="single" w:sz="4" w:space="0" w:color="000000"/>
              <w:right w:val="single" w:sz="4" w:space="0" w:color="000000"/>
            </w:tcBorders>
          </w:tcPr>
          <w:p w:rsidR="00064CD3" w:rsidRPr="00C9238F" w:rsidRDefault="00064CD3" w:rsidP="00064CD3">
            <w:pPr>
              <w:spacing w:before="240"/>
            </w:pPr>
          </w:p>
        </w:tc>
      </w:tr>
      <w:tr w:rsidR="00064CD3" w:rsidRPr="00C9238F" w:rsidTr="00064CD3">
        <w:trPr>
          <w:trHeight w:val="605"/>
        </w:trPr>
        <w:tc>
          <w:tcPr>
            <w:tcW w:w="1565" w:type="pct"/>
            <w:tcBorders>
              <w:top w:val="single" w:sz="4" w:space="0" w:color="000000"/>
              <w:left w:val="single" w:sz="4" w:space="0" w:color="000000"/>
              <w:bottom w:val="single" w:sz="4" w:space="0" w:color="000000"/>
              <w:right w:val="single" w:sz="4" w:space="0" w:color="000000"/>
            </w:tcBorders>
          </w:tcPr>
          <w:p w:rsidR="00064CD3" w:rsidRPr="00E742BE" w:rsidRDefault="00064CD3" w:rsidP="00064CD3">
            <w:pPr>
              <w:spacing w:before="240"/>
              <w:rPr>
                <w:sz w:val="24"/>
                <w:szCs w:val="24"/>
              </w:rPr>
            </w:pPr>
            <w:r>
              <w:rPr>
                <w:sz w:val="24"/>
                <w:szCs w:val="24"/>
              </w:rPr>
              <w:t xml:space="preserve">Award title </w:t>
            </w:r>
            <w:r w:rsidRPr="00064CD3">
              <w:rPr>
                <w:i/>
                <w:sz w:val="24"/>
                <w:szCs w:val="24"/>
              </w:rPr>
              <w:t>(</w:t>
            </w:r>
            <w:r w:rsidRPr="00064CD3">
              <w:rPr>
                <w:i/>
                <w:sz w:val="20"/>
                <w:szCs w:val="20"/>
              </w:rPr>
              <w:t>Activist/ Community organizer</w:t>
            </w:r>
            <w:r w:rsidRPr="00064CD3">
              <w:rPr>
                <w:sz w:val="20"/>
                <w:szCs w:val="20"/>
              </w:rPr>
              <w:t>)</w:t>
            </w:r>
          </w:p>
        </w:tc>
        <w:tc>
          <w:tcPr>
            <w:tcW w:w="3435" w:type="pct"/>
            <w:tcBorders>
              <w:top w:val="single" w:sz="4" w:space="0" w:color="000000"/>
              <w:left w:val="single" w:sz="4" w:space="0" w:color="000000"/>
              <w:bottom w:val="single" w:sz="4" w:space="0" w:color="000000"/>
              <w:right w:val="single" w:sz="4" w:space="0" w:color="000000"/>
            </w:tcBorders>
          </w:tcPr>
          <w:p w:rsidR="00064CD3" w:rsidRPr="00C9238F" w:rsidRDefault="00064CD3" w:rsidP="00064CD3">
            <w:pPr>
              <w:spacing w:before="240"/>
            </w:pPr>
          </w:p>
        </w:tc>
      </w:tr>
      <w:tr w:rsidR="00064CD3" w:rsidRPr="00C9238F" w:rsidTr="00064CD3">
        <w:trPr>
          <w:trHeight w:val="118"/>
        </w:trPr>
        <w:tc>
          <w:tcPr>
            <w:tcW w:w="1565" w:type="pct"/>
            <w:tcBorders>
              <w:top w:val="single" w:sz="4" w:space="0" w:color="000000"/>
              <w:left w:val="single" w:sz="4" w:space="0" w:color="000000"/>
              <w:bottom w:val="single" w:sz="4" w:space="0" w:color="000000"/>
              <w:right w:val="single" w:sz="4" w:space="0" w:color="000000"/>
            </w:tcBorders>
          </w:tcPr>
          <w:p w:rsidR="00064CD3" w:rsidRPr="00E742BE" w:rsidRDefault="00064CD3" w:rsidP="00064CD3">
            <w:pPr>
              <w:spacing w:before="240"/>
              <w:rPr>
                <w:sz w:val="24"/>
                <w:szCs w:val="24"/>
              </w:rPr>
            </w:pPr>
            <w:sdt>
              <w:sdtPr>
                <w:rPr>
                  <w:sz w:val="24"/>
                  <w:szCs w:val="24"/>
                </w:rPr>
                <w:id w:val="572943512"/>
                <w:placeholder>
                  <w:docPart w:val="96734AC811544E73B852B3989721B761"/>
                </w:placeholder>
                <w:temporary/>
                <w:showingPlcHdr/>
                <w15:appearance w15:val="hidden"/>
              </w:sdtPr>
              <w:sdtContent>
                <w:r w:rsidRPr="00E742BE">
                  <w:rPr>
                    <w:sz w:val="24"/>
                    <w:szCs w:val="24"/>
                  </w:rPr>
                  <w:t>Address</w:t>
                </w:r>
              </w:sdtContent>
            </w:sdt>
            <w:r w:rsidRPr="00E742BE">
              <w:rPr>
                <w:sz w:val="24"/>
                <w:szCs w:val="24"/>
              </w:rPr>
              <w:t>:</w:t>
            </w:r>
          </w:p>
        </w:tc>
        <w:tc>
          <w:tcPr>
            <w:tcW w:w="3435" w:type="pct"/>
            <w:tcBorders>
              <w:top w:val="single" w:sz="4" w:space="0" w:color="000000"/>
              <w:left w:val="single" w:sz="4" w:space="0" w:color="000000"/>
              <w:bottom w:val="single" w:sz="4" w:space="0" w:color="000000"/>
              <w:right w:val="single" w:sz="4" w:space="0" w:color="000000"/>
            </w:tcBorders>
          </w:tcPr>
          <w:p w:rsidR="00064CD3" w:rsidRPr="00C9238F" w:rsidRDefault="00064CD3" w:rsidP="00064CD3">
            <w:pPr>
              <w:spacing w:before="240"/>
            </w:pPr>
          </w:p>
        </w:tc>
      </w:tr>
      <w:tr w:rsidR="00064CD3" w:rsidRPr="00C9238F" w:rsidTr="00064CD3">
        <w:trPr>
          <w:trHeight w:val="118"/>
        </w:trPr>
        <w:tc>
          <w:tcPr>
            <w:tcW w:w="1565" w:type="pct"/>
            <w:tcBorders>
              <w:top w:val="single" w:sz="4" w:space="0" w:color="000000"/>
              <w:left w:val="single" w:sz="4" w:space="0" w:color="000000"/>
              <w:bottom w:val="single" w:sz="4" w:space="0" w:color="000000"/>
              <w:right w:val="single" w:sz="4" w:space="0" w:color="000000"/>
            </w:tcBorders>
          </w:tcPr>
          <w:p w:rsidR="00064CD3" w:rsidRPr="00E742BE" w:rsidRDefault="00064CD3" w:rsidP="00064CD3">
            <w:pPr>
              <w:spacing w:before="240"/>
              <w:rPr>
                <w:sz w:val="24"/>
                <w:szCs w:val="24"/>
              </w:rPr>
            </w:pPr>
            <w:sdt>
              <w:sdtPr>
                <w:rPr>
                  <w:sz w:val="24"/>
                  <w:szCs w:val="24"/>
                </w:rPr>
                <w:id w:val="-965116832"/>
                <w:placeholder>
                  <w:docPart w:val="FF51BA17557C4346BDF7707D7047225B"/>
                </w:placeholder>
                <w:temporary/>
                <w:showingPlcHdr/>
                <w15:appearance w15:val="hidden"/>
              </w:sdtPr>
              <w:sdtContent>
                <w:r w:rsidRPr="00E742BE">
                  <w:rPr>
                    <w:sz w:val="24"/>
                    <w:szCs w:val="24"/>
                  </w:rPr>
                  <w:t>Email</w:t>
                </w:r>
              </w:sdtContent>
            </w:sdt>
            <w:r w:rsidRPr="00E742BE">
              <w:rPr>
                <w:sz w:val="24"/>
                <w:szCs w:val="24"/>
              </w:rPr>
              <w:t xml:space="preserve"> address:</w:t>
            </w:r>
          </w:p>
        </w:tc>
        <w:tc>
          <w:tcPr>
            <w:tcW w:w="3435" w:type="pct"/>
            <w:tcBorders>
              <w:top w:val="single" w:sz="4" w:space="0" w:color="000000"/>
              <w:left w:val="single" w:sz="4" w:space="0" w:color="000000"/>
              <w:bottom w:val="single" w:sz="4" w:space="0" w:color="000000"/>
              <w:right w:val="single" w:sz="4" w:space="0" w:color="000000"/>
            </w:tcBorders>
          </w:tcPr>
          <w:p w:rsidR="00064CD3" w:rsidRPr="00C9238F" w:rsidRDefault="00064CD3" w:rsidP="00064CD3">
            <w:pPr>
              <w:spacing w:before="240"/>
            </w:pPr>
          </w:p>
        </w:tc>
      </w:tr>
    </w:tbl>
    <w:p w:rsidR="00D77978" w:rsidRPr="00604CD4" w:rsidRDefault="00064CD3" w:rsidP="00604CD4">
      <w:pPr>
        <w:tabs>
          <w:tab w:val="left" w:pos="975"/>
        </w:tabs>
        <w:spacing w:before="240"/>
        <w:rPr>
          <w:b/>
          <w:color w:val="002060"/>
        </w:rPr>
      </w:pPr>
      <w:r>
        <w:rPr>
          <w:b/>
          <w:color w:val="002060"/>
        </w:rPr>
        <w:t>Nominators details</w:t>
      </w:r>
    </w:p>
    <w:p w:rsidR="00064CD3" w:rsidRPr="00604CD4" w:rsidRDefault="00064CD3" w:rsidP="00064CD3">
      <w:pPr>
        <w:rPr>
          <w:b/>
          <w:color w:val="002060"/>
        </w:rPr>
      </w:pPr>
      <w:r w:rsidRPr="00604CD4">
        <w:rPr>
          <w:b/>
          <w:color w:val="002060"/>
        </w:rPr>
        <w:t>Nominee details</w:t>
      </w:r>
    </w:p>
    <w:p w:rsidR="0054565C" w:rsidRDefault="0054565C" w:rsidP="00D77978">
      <w:pPr>
        <w:tabs>
          <w:tab w:val="left" w:pos="7860"/>
        </w:tabs>
        <w:rPr>
          <w:b/>
          <w:color w:val="002060"/>
        </w:rPr>
      </w:pPr>
    </w:p>
    <w:p w:rsidR="0054565C" w:rsidRDefault="0054565C" w:rsidP="00D77978">
      <w:pPr>
        <w:tabs>
          <w:tab w:val="left" w:pos="7860"/>
        </w:tabs>
        <w:rPr>
          <w:b/>
          <w:color w:val="002060"/>
        </w:rPr>
      </w:pPr>
    </w:p>
    <w:p w:rsidR="0054565C" w:rsidRDefault="0054565C" w:rsidP="00D77978">
      <w:pPr>
        <w:tabs>
          <w:tab w:val="left" w:pos="7860"/>
        </w:tabs>
        <w:rPr>
          <w:b/>
          <w:color w:val="002060"/>
        </w:rPr>
      </w:pPr>
    </w:p>
    <w:p w:rsidR="0054565C" w:rsidRDefault="0054565C" w:rsidP="00D77978">
      <w:pPr>
        <w:tabs>
          <w:tab w:val="left" w:pos="7860"/>
        </w:tabs>
        <w:rPr>
          <w:b/>
          <w:color w:val="002060"/>
        </w:rPr>
      </w:pPr>
    </w:p>
    <w:p w:rsidR="0054565C" w:rsidRDefault="0054565C" w:rsidP="00D77978">
      <w:pPr>
        <w:tabs>
          <w:tab w:val="left" w:pos="7860"/>
        </w:tabs>
        <w:rPr>
          <w:b/>
          <w:color w:val="002060"/>
        </w:rPr>
      </w:pPr>
    </w:p>
    <w:p w:rsidR="005660CD" w:rsidRPr="00604CD4" w:rsidRDefault="005660CD" w:rsidP="00D77978">
      <w:pPr>
        <w:tabs>
          <w:tab w:val="left" w:pos="7860"/>
        </w:tabs>
        <w:rPr>
          <w:b/>
          <w:color w:val="002060"/>
        </w:rPr>
      </w:pPr>
      <w:bookmarkStart w:id="0" w:name="_GoBack"/>
      <w:bookmarkEnd w:id="0"/>
      <w:r w:rsidRPr="00604CD4">
        <w:rPr>
          <w:b/>
          <w:color w:val="002060"/>
        </w:rPr>
        <w:lastRenderedPageBreak/>
        <w:t xml:space="preserve">Nomination Justification </w:t>
      </w:r>
    </w:p>
    <w:p w:rsidR="005660CD" w:rsidRDefault="005660CD" w:rsidP="00D77978">
      <w:pPr>
        <w:tabs>
          <w:tab w:val="left" w:pos="7860"/>
        </w:tabs>
        <w:rPr>
          <w:sz w:val="24"/>
          <w:szCs w:val="24"/>
        </w:rPr>
      </w:pPr>
      <w:r w:rsidRPr="00E742BE">
        <w:rPr>
          <w:sz w:val="24"/>
          <w:szCs w:val="24"/>
        </w:rPr>
        <w:t>The following section describes the key reasons why this nominee deserves the award.</w:t>
      </w:r>
    </w:p>
    <w:p w:rsidR="005A6A04" w:rsidRPr="00604CD4" w:rsidRDefault="005A6A04" w:rsidP="005A6A04">
      <w:pPr>
        <w:pStyle w:val="ListParagraph"/>
        <w:numPr>
          <w:ilvl w:val="0"/>
          <w:numId w:val="23"/>
        </w:numPr>
        <w:tabs>
          <w:tab w:val="left" w:pos="7860"/>
        </w:tabs>
        <w:rPr>
          <w:color w:val="002060"/>
          <w:sz w:val="24"/>
          <w:szCs w:val="24"/>
        </w:rPr>
      </w:pPr>
      <w:r w:rsidRPr="00604CD4">
        <w:rPr>
          <w:color w:val="002060"/>
          <w:sz w:val="24"/>
          <w:szCs w:val="24"/>
        </w:rPr>
        <w:t>Describe how the nominee has contributed to social or political change in the community or country.</w:t>
      </w:r>
    </w:p>
    <w:tbl>
      <w:tblPr>
        <w:tblStyle w:val="TableGrid"/>
        <w:tblW w:w="10066" w:type="dxa"/>
        <w:tblLook w:val="04A0" w:firstRow="1" w:lastRow="0" w:firstColumn="1" w:lastColumn="0" w:noHBand="0" w:noVBand="1"/>
      </w:tblPr>
      <w:tblGrid>
        <w:gridCol w:w="10066"/>
      </w:tblGrid>
      <w:tr w:rsidR="00231F5C" w:rsidTr="00064CD3">
        <w:trPr>
          <w:trHeight w:val="3262"/>
        </w:trPr>
        <w:tc>
          <w:tcPr>
            <w:tcW w:w="10066" w:type="dxa"/>
            <w:tcBorders>
              <w:top w:val="single" w:sz="4" w:space="0" w:color="000000"/>
              <w:left w:val="single" w:sz="4" w:space="0" w:color="000000"/>
              <w:bottom w:val="single" w:sz="4" w:space="0" w:color="000000"/>
              <w:right w:val="single" w:sz="4" w:space="0" w:color="000000"/>
            </w:tcBorders>
          </w:tcPr>
          <w:p w:rsidR="00231F5C" w:rsidRPr="00CF6A36" w:rsidRDefault="00231F5C" w:rsidP="00D77978">
            <w:pPr>
              <w:tabs>
                <w:tab w:val="left" w:pos="7860"/>
              </w:tabs>
              <w:rPr>
                <w:color w:val="990033"/>
                <w:sz w:val="24"/>
                <w:szCs w:val="24"/>
              </w:rPr>
            </w:pPr>
          </w:p>
        </w:tc>
      </w:tr>
    </w:tbl>
    <w:p w:rsidR="00C9238F" w:rsidRDefault="00D77978" w:rsidP="00D77978">
      <w:pPr>
        <w:tabs>
          <w:tab w:val="left" w:pos="7860"/>
        </w:tabs>
        <w:rPr>
          <w:b/>
        </w:rPr>
      </w:pPr>
      <w:r w:rsidRPr="005660CD">
        <w:rPr>
          <w:b/>
        </w:rPr>
        <w:tab/>
      </w:r>
    </w:p>
    <w:p w:rsidR="005A6A04" w:rsidRPr="005A6A04" w:rsidRDefault="005A6A04" w:rsidP="005A6A04">
      <w:pPr>
        <w:pStyle w:val="ListParagraph"/>
        <w:numPr>
          <w:ilvl w:val="0"/>
          <w:numId w:val="23"/>
        </w:numPr>
        <w:tabs>
          <w:tab w:val="left" w:pos="7860"/>
        </w:tabs>
        <w:rPr>
          <w:b/>
        </w:rPr>
      </w:pPr>
      <w:r w:rsidRPr="00784EDB">
        <w:rPr>
          <w:color w:val="44546A" w:themeColor="text2"/>
          <w:sz w:val="24"/>
          <w:szCs w:val="24"/>
        </w:rPr>
        <w:t>Has the nominee maintained nonviolence discipline in the enhancement of the social / political change?</w:t>
      </w:r>
      <w:r>
        <w:rPr>
          <w:color w:val="44546A" w:themeColor="text2"/>
          <w:sz w:val="24"/>
          <w:szCs w:val="24"/>
        </w:rPr>
        <w:t xml:space="preserve"> </w:t>
      </w:r>
      <w:r>
        <w:rPr>
          <w:color w:val="44546A" w:themeColor="text2"/>
          <w:sz w:val="24"/>
          <w:szCs w:val="24"/>
        </w:rPr>
        <w:t xml:space="preserve">If yes, </w:t>
      </w:r>
      <w:r>
        <w:rPr>
          <w:color w:val="44546A" w:themeColor="text2"/>
          <w:sz w:val="24"/>
          <w:szCs w:val="24"/>
        </w:rPr>
        <w:t>How?</w:t>
      </w:r>
    </w:p>
    <w:tbl>
      <w:tblPr>
        <w:tblStyle w:val="TableGrid"/>
        <w:tblW w:w="9857" w:type="dxa"/>
        <w:tblLook w:val="04A0" w:firstRow="1" w:lastRow="0" w:firstColumn="1" w:lastColumn="0" w:noHBand="0" w:noVBand="1"/>
      </w:tblPr>
      <w:tblGrid>
        <w:gridCol w:w="9857"/>
      </w:tblGrid>
      <w:tr w:rsidR="00E742BE" w:rsidTr="00064CD3">
        <w:trPr>
          <w:trHeight w:val="3349"/>
        </w:trPr>
        <w:tc>
          <w:tcPr>
            <w:tcW w:w="9857" w:type="dxa"/>
            <w:tcBorders>
              <w:top w:val="single" w:sz="4" w:space="0" w:color="000000"/>
              <w:left w:val="single" w:sz="4" w:space="0" w:color="000000"/>
              <w:bottom w:val="single" w:sz="4" w:space="0" w:color="000000"/>
              <w:right w:val="single" w:sz="4" w:space="0" w:color="000000"/>
            </w:tcBorders>
          </w:tcPr>
          <w:p w:rsidR="00E742BE" w:rsidRPr="00784EDB" w:rsidRDefault="00E742BE" w:rsidP="00D77978">
            <w:pPr>
              <w:tabs>
                <w:tab w:val="left" w:pos="7860"/>
              </w:tabs>
              <w:rPr>
                <w:sz w:val="24"/>
                <w:szCs w:val="24"/>
              </w:rPr>
            </w:pPr>
          </w:p>
        </w:tc>
      </w:tr>
    </w:tbl>
    <w:p w:rsidR="00CF6A36" w:rsidRPr="005A6A04" w:rsidRDefault="00CF6A36" w:rsidP="00D77978">
      <w:pPr>
        <w:tabs>
          <w:tab w:val="left" w:pos="7860"/>
        </w:tabs>
        <w:rPr>
          <w:i/>
          <w:color w:val="000000" w:themeColor="text1"/>
          <w:sz w:val="24"/>
          <w:szCs w:val="24"/>
        </w:rPr>
      </w:pPr>
    </w:p>
    <w:p w:rsidR="00784EDB" w:rsidRPr="005A6A04" w:rsidRDefault="00784EDB" w:rsidP="00D77978">
      <w:pPr>
        <w:tabs>
          <w:tab w:val="left" w:pos="7860"/>
        </w:tabs>
        <w:rPr>
          <w:i/>
          <w:color w:val="000000" w:themeColor="text1"/>
          <w:sz w:val="24"/>
          <w:szCs w:val="24"/>
        </w:rPr>
      </w:pPr>
      <w:r w:rsidRPr="005A6A04">
        <w:rPr>
          <w:i/>
          <w:color w:val="000000" w:themeColor="text1"/>
          <w:sz w:val="24"/>
          <w:szCs w:val="24"/>
        </w:rPr>
        <w:t xml:space="preserve">Send the completed form to </w:t>
      </w:r>
      <w:hyperlink r:id="rId11" w:history="1">
        <w:r w:rsidRPr="005A6A04">
          <w:rPr>
            <w:rStyle w:val="Hyperlink"/>
            <w:i/>
            <w:color w:val="0070C0"/>
            <w:sz w:val="24"/>
            <w:szCs w:val="24"/>
          </w:rPr>
          <w:t>solidarityuganda@gmail.com</w:t>
        </w:r>
      </w:hyperlink>
      <w:r w:rsidRPr="005A6A04">
        <w:rPr>
          <w:i/>
          <w:color w:val="000000" w:themeColor="text1"/>
          <w:sz w:val="24"/>
          <w:szCs w:val="24"/>
        </w:rPr>
        <w:t xml:space="preserve"> indicating “</w:t>
      </w:r>
      <w:r w:rsidRPr="005A6A04">
        <w:rPr>
          <w:b/>
          <w:i/>
          <w:color w:val="000000" w:themeColor="text1"/>
          <w:sz w:val="24"/>
          <w:szCs w:val="24"/>
        </w:rPr>
        <w:t>SOLIDARITY UGANDA AWARDS NOMINATION”</w:t>
      </w:r>
      <w:r w:rsidRPr="005A6A04">
        <w:rPr>
          <w:i/>
          <w:color w:val="000000" w:themeColor="text1"/>
          <w:sz w:val="24"/>
          <w:szCs w:val="24"/>
        </w:rPr>
        <w:t xml:space="preserve"> in the subject line.</w:t>
      </w:r>
    </w:p>
    <w:sectPr w:rsidR="00784EDB" w:rsidRPr="005A6A04" w:rsidSect="00576892">
      <w:head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3AF" w:rsidRDefault="003233AF" w:rsidP="00C9238F">
      <w:pPr>
        <w:spacing w:after="0" w:line="240" w:lineRule="auto"/>
      </w:pPr>
      <w:r>
        <w:separator/>
      </w:r>
    </w:p>
  </w:endnote>
  <w:endnote w:type="continuationSeparator" w:id="0">
    <w:p w:rsidR="003233AF" w:rsidRDefault="003233A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37CAA87-FDC4-4D5F-BAA3-8DC68A543ABB}"/>
    <w:embedBold r:id="rId2" w:fontKey="{02C39C06-9A18-4520-A59D-AB2D0D0378DB}"/>
    <w:embedItalic r:id="rId3" w:fontKey="{66AEA9EE-79CC-483E-BFB4-20701EF11B81}"/>
    <w:embedBoldItalic r:id="rId4" w:fontKey="{5743BC1F-ABB3-43A2-B924-53F4ECD5554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9305006B-BA29-4C38-B565-9FED20CADA0F}"/>
    <w:embedBold r:id="rId6" w:fontKey="{3C95E68B-278E-4A62-B7F1-AB57D45C17DB}"/>
    <w:embedItalic r:id="rId7" w:fontKey="{C3021397-682B-4414-8DFB-73BED1E3ABE2}"/>
  </w:font>
  <w:font w:name="Consolas">
    <w:panose1 w:val="020B0609020204030204"/>
    <w:charset w:val="00"/>
    <w:family w:val="modern"/>
    <w:pitch w:val="fixed"/>
    <w:sig w:usb0="E00006FF" w:usb1="0000FCFF" w:usb2="00000001" w:usb3="00000000" w:csb0="0000019F" w:csb1="00000000"/>
    <w:embedRegular r:id="rId8" w:fontKey="{7718CB85-E7F5-4DD1-AEE0-7590A001E40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3AF" w:rsidRDefault="003233AF" w:rsidP="00C9238F">
      <w:pPr>
        <w:spacing w:after="0" w:line="240" w:lineRule="auto"/>
      </w:pPr>
      <w:r>
        <w:separator/>
      </w:r>
    </w:p>
  </w:footnote>
  <w:footnote w:type="continuationSeparator" w:id="0">
    <w:p w:rsidR="003233AF" w:rsidRDefault="003233A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CD3" w:rsidRDefault="00064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5226CC"/>
    <w:multiLevelType w:val="hybridMultilevel"/>
    <w:tmpl w:val="DD66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6"/>
  </w:num>
  <w:num w:numId="4">
    <w:abstractNumId w:val="12"/>
  </w:num>
  <w:num w:numId="5">
    <w:abstractNumId w:val="13"/>
  </w:num>
  <w:num w:numId="6">
    <w:abstractNumId w:val="20"/>
  </w:num>
  <w:num w:numId="7">
    <w:abstractNumId w:val="6"/>
  </w:num>
  <w:num w:numId="8">
    <w:abstractNumId w:val="10"/>
  </w:num>
  <w:num w:numId="9">
    <w:abstractNumId w:val="18"/>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7"/>
  </w:num>
  <w:num w:numId="17">
    <w:abstractNumId w:val="3"/>
  </w:num>
  <w:num w:numId="18">
    <w:abstractNumId w:val="22"/>
  </w:num>
  <w:num w:numId="19">
    <w:abstractNumId w:val="19"/>
  </w:num>
  <w:num w:numId="20">
    <w:abstractNumId w:val="14"/>
  </w:num>
  <w:num w:numId="21">
    <w:abstractNumId w:val="21"/>
  </w:num>
  <w:num w:numId="22">
    <w:abstractNumId w:val="4"/>
  </w:num>
  <w:num w:numId="23">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F0A"/>
    <w:rsid w:val="00003212"/>
    <w:rsid w:val="00052382"/>
    <w:rsid w:val="00064CD3"/>
    <w:rsid w:val="0006568A"/>
    <w:rsid w:val="00065A07"/>
    <w:rsid w:val="00076F0F"/>
    <w:rsid w:val="00084253"/>
    <w:rsid w:val="000D1F49"/>
    <w:rsid w:val="001727CA"/>
    <w:rsid w:val="00231F5C"/>
    <w:rsid w:val="002B0A9B"/>
    <w:rsid w:val="002C56E6"/>
    <w:rsid w:val="002D3238"/>
    <w:rsid w:val="003233AF"/>
    <w:rsid w:val="00361E11"/>
    <w:rsid w:val="003F0847"/>
    <w:rsid w:val="0040090B"/>
    <w:rsid w:val="0046302A"/>
    <w:rsid w:val="00487D2D"/>
    <w:rsid w:val="004D5D62"/>
    <w:rsid w:val="004E5717"/>
    <w:rsid w:val="005112D0"/>
    <w:rsid w:val="0054565C"/>
    <w:rsid w:val="00554010"/>
    <w:rsid w:val="005660CD"/>
    <w:rsid w:val="00576892"/>
    <w:rsid w:val="00577E06"/>
    <w:rsid w:val="005A3BF7"/>
    <w:rsid w:val="005A6A04"/>
    <w:rsid w:val="005D2447"/>
    <w:rsid w:val="005F2035"/>
    <w:rsid w:val="005F7990"/>
    <w:rsid w:val="00604CD4"/>
    <w:rsid w:val="0063099E"/>
    <w:rsid w:val="0063739C"/>
    <w:rsid w:val="006C4F0A"/>
    <w:rsid w:val="00770F25"/>
    <w:rsid w:val="00784EDB"/>
    <w:rsid w:val="007A35A8"/>
    <w:rsid w:val="007B0A85"/>
    <w:rsid w:val="007C6A52"/>
    <w:rsid w:val="0082043E"/>
    <w:rsid w:val="00897670"/>
    <w:rsid w:val="008B0E32"/>
    <w:rsid w:val="008E203A"/>
    <w:rsid w:val="0091229C"/>
    <w:rsid w:val="00920221"/>
    <w:rsid w:val="00940E73"/>
    <w:rsid w:val="0098597D"/>
    <w:rsid w:val="009F619A"/>
    <w:rsid w:val="009F6DDE"/>
    <w:rsid w:val="00A1613A"/>
    <w:rsid w:val="00A25AC2"/>
    <w:rsid w:val="00A370A8"/>
    <w:rsid w:val="00AF6BFE"/>
    <w:rsid w:val="00BD4753"/>
    <w:rsid w:val="00BD5CB1"/>
    <w:rsid w:val="00BE62EE"/>
    <w:rsid w:val="00C003BA"/>
    <w:rsid w:val="00C26236"/>
    <w:rsid w:val="00C46878"/>
    <w:rsid w:val="00C9238F"/>
    <w:rsid w:val="00C96307"/>
    <w:rsid w:val="00CB4A51"/>
    <w:rsid w:val="00CD4532"/>
    <w:rsid w:val="00CD47B0"/>
    <w:rsid w:val="00CE6104"/>
    <w:rsid w:val="00CE7918"/>
    <w:rsid w:val="00CF6A36"/>
    <w:rsid w:val="00D16163"/>
    <w:rsid w:val="00D77978"/>
    <w:rsid w:val="00DB3FAD"/>
    <w:rsid w:val="00E61C09"/>
    <w:rsid w:val="00E742BE"/>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87A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table" w:styleId="GridTable4-Accent1">
    <w:name w:val="Grid Table 4 Accent 1"/>
    <w:basedOn w:val="TableNormal"/>
    <w:uiPriority w:val="49"/>
    <w:rsid w:val="0063099E"/>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paragraph" w:styleId="ListParagraph">
    <w:name w:val="List Paragraph"/>
    <w:basedOn w:val="Normal"/>
    <w:uiPriority w:val="34"/>
    <w:semiHidden/>
    <w:qFormat/>
    <w:rsid w:val="005A6A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olidarityuganda@gmail.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DGETS%200752423205\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35B4B4471F941588E1045E8D299456B"/>
        <w:category>
          <w:name w:val="General"/>
          <w:gallery w:val="placeholder"/>
        </w:category>
        <w:types>
          <w:type w:val="bbPlcHdr"/>
        </w:types>
        <w:behaviors>
          <w:behavior w:val="content"/>
        </w:behaviors>
        <w:guid w:val="{D639A472-2F0B-4224-8735-7BF089AF2DE8}"/>
      </w:docPartPr>
      <w:docPartBody>
        <w:p w:rsidR="00000000" w:rsidRDefault="009D5005" w:rsidP="009D5005">
          <w:pPr>
            <w:pStyle w:val="A35B4B4471F941588E1045E8D299456B"/>
          </w:pPr>
          <w:r w:rsidRPr="00576892">
            <w:t>First Name</w:t>
          </w:r>
        </w:p>
      </w:docPartBody>
    </w:docPart>
    <w:docPart>
      <w:docPartPr>
        <w:name w:val="1297DA9DC2104E5583AF2920E90C736D"/>
        <w:category>
          <w:name w:val="General"/>
          <w:gallery w:val="placeholder"/>
        </w:category>
        <w:types>
          <w:type w:val="bbPlcHdr"/>
        </w:types>
        <w:behaviors>
          <w:behavior w:val="content"/>
        </w:behaviors>
        <w:guid w:val="{8B3CD5F6-5A66-47A5-A0EF-5C33F0DF0F75}"/>
      </w:docPartPr>
      <w:docPartBody>
        <w:p w:rsidR="00000000" w:rsidRDefault="009D5005" w:rsidP="009D5005">
          <w:pPr>
            <w:pStyle w:val="1297DA9DC2104E5583AF2920E90C736D"/>
          </w:pPr>
          <w:r w:rsidRPr="00576892">
            <w:t>Last Name</w:t>
          </w:r>
        </w:p>
      </w:docPartBody>
    </w:docPart>
    <w:docPart>
      <w:docPartPr>
        <w:name w:val="96734AC811544E73B852B3989721B761"/>
        <w:category>
          <w:name w:val="General"/>
          <w:gallery w:val="placeholder"/>
        </w:category>
        <w:types>
          <w:type w:val="bbPlcHdr"/>
        </w:types>
        <w:behaviors>
          <w:behavior w:val="content"/>
        </w:behaviors>
        <w:guid w:val="{46A0101F-02A2-48E8-908A-B95CA7859F95}"/>
      </w:docPartPr>
      <w:docPartBody>
        <w:p w:rsidR="00000000" w:rsidRDefault="009D5005" w:rsidP="009D5005">
          <w:pPr>
            <w:pStyle w:val="96734AC811544E73B852B3989721B761"/>
          </w:pPr>
          <w:r w:rsidRPr="00576892">
            <w:t>Address</w:t>
          </w:r>
        </w:p>
      </w:docPartBody>
    </w:docPart>
    <w:docPart>
      <w:docPartPr>
        <w:name w:val="FF51BA17557C4346BDF7707D7047225B"/>
        <w:category>
          <w:name w:val="General"/>
          <w:gallery w:val="placeholder"/>
        </w:category>
        <w:types>
          <w:type w:val="bbPlcHdr"/>
        </w:types>
        <w:behaviors>
          <w:behavior w:val="content"/>
        </w:behaviors>
        <w:guid w:val="{499AA20A-C918-48E0-9899-04DFEA948906}"/>
      </w:docPartPr>
      <w:docPartBody>
        <w:p w:rsidR="00000000" w:rsidRDefault="009D5005" w:rsidP="009D5005">
          <w:pPr>
            <w:pStyle w:val="FF51BA17557C4346BDF7707D7047225B"/>
          </w:pPr>
          <w:r w:rsidRPr="0057689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BDD"/>
    <w:rsid w:val="00502BDD"/>
    <w:rsid w:val="00775CE0"/>
    <w:rsid w:val="009D5005"/>
    <w:rsid w:val="00F03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62D94B76A245DDB019BFCDD25CC6B9">
    <w:name w:val="E462D94B76A245DDB019BFCDD25CC6B9"/>
  </w:style>
  <w:style w:type="paragraph" w:customStyle="1" w:styleId="54E15407FD90414BBC1077DDACF1A93B">
    <w:name w:val="54E15407FD90414BBC1077DDACF1A93B"/>
  </w:style>
  <w:style w:type="paragraph" w:customStyle="1" w:styleId="F9C7BE71421645109B16C6D28F285205">
    <w:name w:val="F9C7BE71421645109B16C6D28F285205"/>
  </w:style>
  <w:style w:type="paragraph" w:customStyle="1" w:styleId="1A9AA328125143CC93310FC311BC5240">
    <w:name w:val="1A9AA328125143CC93310FC311BC5240"/>
  </w:style>
  <w:style w:type="paragraph" w:customStyle="1" w:styleId="46388BC7EF34410F9D9E4EA1A4A51EE3">
    <w:name w:val="46388BC7EF34410F9D9E4EA1A4A51EE3"/>
  </w:style>
  <w:style w:type="paragraph" w:customStyle="1" w:styleId="CE00D78FC6A7476FABDFE1E8DD0806C8">
    <w:name w:val="CE00D78FC6A7476FABDFE1E8DD0806C8"/>
  </w:style>
  <w:style w:type="paragraph" w:customStyle="1" w:styleId="0398B0CA5E644C08ACD4F5E4DB781DB5">
    <w:name w:val="0398B0CA5E644C08ACD4F5E4DB781DB5"/>
  </w:style>
  <w:style w:type="paragraph" w:customStyle="1" w:styleId="7D48A3426CCF42FDA8D85FC7B8DC169F">
    <w:name w:val="7D48A3426CCF42FDA8D85FC7B8DC169F"/>
  </w:style>
  <w:style w:type="paragraph" w:customStyle="1" w:styleId="8B058A25236B455CB9CE292BF0BE121E">
    <w:name w:val="8B058A25236B455CB9CE292BF0BE121E"/>
  </w:style>
  <w:style w:type="paragraph" w:customStyle="1" w:styleId="9398B427951F40129061878D9D1AE42B">
    <w:name w:val="9398B427951F40129061878D9D1AE42B"/>
  </w:style>
  <w:style w:type="paragraph" w:customStyle="1" w:styleId="8CE25A66363945C989304BDCDCA9C44D">
    <w:name w:val="8CE25A66363945C989304BDCDCA9C44D"/>
  </w:style>
  <w:style w:type="character" w:styleId="PlaceholderText">
    <w:name w:val="Placeholder Text"/>
    <w:basedOn w:val="DefaultParagraphFont"/>
    <w:uiPriority w:val="99"/>
    <w:semiHidden/>
    <w:rsid w:val="00502BDD"/>
    <w:rPr>
      <w:color w:val="808080"/>
    </w:rPr>
  </w:style>
  <w:style w:type="paragraph" w:customStyle="1" w:styleId="E3412A9060DE415FB3BDCC588C683F70">
    <w:name w:val="E3412A9060DE415FB3BDCC588C683F70"/>
  </w:style>
  <w:style w:type="paragraph" w:customStyle="1" w:styleId="6C07B2D44AEA4EB2A8755AB24ED79DE9">
    <w:name w:val="6C07B2D44AEA4EB2A8755AB24ED79DE9"/>
  </w:style>
  <w:style w:type="paragraph" w:customStyle="1" w:styleId="8664D6F1A4AD46D5855DC036DCE5C9CB">
    <w:name w:val="8664D6F1A4AD46D5855DC036DCE5C9CB"/>
  </w:style>
  <w:style w:type="paragraph" w:customStyle="1" w:styleId="CDBFBBD9931D4D199A9B65658E15DB68">
    <w:name w:val="CDBFBBD9931D4D199A9B65658E15DB68"/>
    <w:rsid w:val="00502BDD"/>
  </w:style>
  <w:style w:type="paragraph" w:customStyle="1" w:styleId="216845F693C545D684CA0E0DD03FB830">
    <w:name w:val="216845F693C545D684CA0E0DD03FB830"/>
    <w:rsid w:val="00502BDD"/>
  </w:style>
  <w:style w:type="paragraph" w:customStyle="1" w:styleId="713F8A10A1BD47CDAA209A35762EACD2">
    <w:name w:val="713F8A10A1BD47CDAA209A35762EACD2"/>
    <w:rsid w:val="00502BDD"/>
  </w:style>
  <w:style w:type="paragraph" w:customStyle="1" w:styleId="B769383B67194008955944C49B090FAD">
    <w:name w:val="B769383B67194008955944C49B090FAD"/>
    <w:rsid w:val="00502BDD"/>
  </w:style>
  <w:style w:type="paragraph" w:customStyle="1" w:styleId="536085D6213048048FA16773EE593CE8">
    <w:name w:val="536085D6213048048FA16773EE593CE8"/>
    <w:rsid w:val="00502BDD"/>
  </w:style>
  <w:style w:type="paragraph" w:customStyle="1" w:styleId="65C5C75312DD4DB7B53D11D0B96B604B">
    <w:name w:val="65C5C75312DD4DB7B53D11D0B96B604B"/>
    <w:rsid w:val="00502BDD"/>
  </w:style>
  <w:style w:type="paragraph" w:customStyle="1" w:styleId="21BA468BC6AC4091BF9CB698AC31413B">
    <w:name w:val="21BA468BC6AC4091BF9CB698AC31413B"/>
    <w:rsid w:val="00502BDD"/>
  </w:style>
  <w:style w:type="paragraph" w:customStyle="1" w:styleId="FCCD42A29C244041BFC92BA68508E9FD">
    <w:name w:val="FCCD42A29C244041BFC92BA68508E9FD"/>
    <w:rsid w:val="00502BDD"/>
  </w:style>
  <w:style w:type="paragraph" w:customStyle="1" w:styleId="5BEFE77303A246128C505D2098008515">
    <w:name w:val="5BEFE77303A246128C505D2098008515"/>
    <w:rsid w:val="00502BDD"/>
  </w:style>
  <w:style w:type="paragraph" w:customStyle="1" w:styleId="B370344CF53248E6A4F01A7DC1301A2D">
    <w:name w:val="B370344CF53248E6A4F01A7DC1301A2D"/>
    <w:rsid w:val="00502BDD"/>
  </w:style>
  <w:style w:type="paragraph" w:customStyle="1" w:styleId="41F017BD270A40C29A6199123B518009">
    <w:name w:val="41F017BD270A40C29A6199123B518009"/>
    <w:rsid w:val="00502BDD"/>
  </w:style>
  <w:style w:type="paragraph" w:customStyle="1" w:styleId="0F5F522883644D979F87EE8D77A95397">
    <w:name w:val="0F5F522883644D979F87EE8D77A95397"/>
    <w:rsid w:val="00502BDD"/>
  </w:style>
  <w:style w:type="paragraph" w:customStyle="1" w:styleId="D523EAFBEF964B17924B53293470D14E">
    <w:name w:val="D523EAFBEF964B17924B53293470D14E"/>
    <w:rsid w:val="00502BDD"/>
  </w:style>
  <w:style w:type="paragraph" w:customStyle="1" w:styleId="FF0662A2094B4F4FBCEC7423DF5220FE">
    <w:name w:val="FF0662A2094B4F4FBCEC7423DF5220FE"/>
    <w:rsid w:val="00502BDD"/>
  </w:style>
  <w:style w:type="paragraph" w:customStyle="1" w:styleId="56361FD982E545A6A239F03B209D3868">
    <w:name w:val="56361FD982E545A6A239F03B209D3868"/>
    <w:rsid w:val="00502BDD"/>
  </w:style>
  <w:style w:type="paragraph" w:customStyle="1" w:styleId="1CD398CDE4454530BA28CE0437E0774C">
    <w:name w:val="1CD398CDE4454530BA28CE0437E0774C"/>
    <w:rsid w:val="00502BDD"/>
  </w:style>
  <w:style w:type="paragraph" w:customStyle="1" w:styleId="DF0C17ADBA714319B5ED4CBE54D1A452">
    <w:name w:val="DF0C17ADBA714319B5ED4CBE54D1A452"/>
    <w:rsid w:val="00502BDD"/>
  </w:style>
  <w:style w:type="paragraph" w:customStyle="1" w:styleId="79FF14C84ABE44E793A1F4C9508D5055">
    <w:name w:val="79FF14C84ABE44E793A1F4C9508D5055"/>
    <w:rsid w:val="00502BDD"/>
  </w:style>
  <w:style w:type="paragraph" w:customStyle="1" w:styleId="31CC0CC00882448081171DE2F7A5EFF7">
    <w:name w:val="31CC0CC00882448081171DE2F7A5EFF7"/>
    <w:rsid w:val="00502BDD"/>
  </w:style>
  <w:style w:type="paragraph" w:customStyle="1" w:styleId="D8917C99CCB34E7FA5630E3E12865649">
    <w:name w:val="D8917C99CCB34E7FA5630E3E12865649"/>
    <w:rsid w:val="009D5005"/>
  </w:style>
  <w:style w:type="paragraph" w:customStyle="1" w:styleId="C15DF7DBA64B4326A320DDA29DE9CA1F">
    <w:name w:val="C15DF7DBA64B4326A320DDA29DE9CA1F"/>
    <w:rsid w:val="009D5005"/>
  </w:style>
  <w:style w:type="paragraph" w:customStyle="1" w:styleId="84071596C95744CD9A4712E2F9B8B9AA">
    <w:name w:val="84071596C95744CD9A4712E2F9B8B9AA"/>
    <w:rsid w:val="009D5005"/>
  </w:style>
  <w:style w:type="paragraph" w:customStyle="1" w:styleId="EBBC37B9926C444BB21D3C261DB987E3">
    <w:name w:val="EBBC37B9926C444BB21D3C261DB987E3"/>
    <w:rsid w:val="009D5005"/>
  </w:style>
  <w:style w:type="paragraph" w:customStyle="1" w:styleId="BE3441FEDA9A4B859FC64984BD454373">
    <w:name w:val="BE3441FEDA9A4B859FC64984BD454373"/>
    <w:rsid w:val="009D5005"/>
  </w:style>
  <w:style w:type="paragraph" w:customStyle="1" w:styleId="4263DB41C8C24486AB084EBEEA25298B">
    <w:name w:val="4263DB41C8C24486AB084EBEEA25298B"/>
    <w:rsid w:val="009D5005"/>
  </w:style>
  <w:style w:type="paragraph" w:customStyle="1" w:styleId="FCBBDC1B14BF454794D2DBE9DFDDAAA0">
    <w:name w:val="FCBBDC1B14BF454794D2DBE9DFDDAAA0"/>
    <w:rsid w:val="009D5005"/>
  </w:style>
  <w:style w:type="paragraph" w:customStyle="1" w:styleId="6864848FF42540EDA44A7B535F7F929C">
    <w:name w:val="6864848FF42540EDA44A7B535F7F929C"/>
    <w:rsid w:val="009D5005"/>
  </w:style>
  <w:style w:type="paragraph" w:customStyle="1" w:styleId="A35B4B4471F941588E1045E8D299456B">
    <w:name w:val="A35B4B4471F941588E1045E8D299456B"/>
    <w:rsid w:val="009D5005"/>
  </w:style>
  <w:style w:type="paragraph" w:customStyle="1" w:styleId="1297DA9DC2104E5583AF2920E90C736D">
    <w:name w:val="1297DA9DC2104E5583AF2920E90C736D"/>
    <w:rsid w:val="009D5005"/>
  </w:style>
  <w:style w:type="paragraph" w:customStyle="1" w:styleId="96734AC811544E73B852B3989721B761">
    <w:name w:val="96734AC811544E73B852B3989721B761"/>
    <w:rsid w:val="009D5005"/>
  </w:style>
  <w:style w:type="paragraph" w:customStyle="1" w:styleId="FF51BA17557C4346BDF7707D7047225B">
    <w:name w:val="FF51BA17557C4346BDF7707D7047225B"/>
    <w:rsid w:val="009D50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175</Words>
  <Characters>1001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2019-06-18T15:36:00Z</dcterms:created>
  <dcterms:modified xsi:type="dcterms:W3CDTF">2019-06-19T08:42:00Z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